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91" w:rsidRDefault="007E7391" w:rsidP="007E7391">
      <w:pPr>
        <w:jc w:val="center"/>
        <w:rPr>
          <w:b/>
          <w:sz w:val="18"/>
          <w:szCs w:val="18"/>
        </w:rPr>
      </w:pPr>
    </w:p>
    <w:p w:rsidR="00CB0CEB" w:rsidRPr="00AE6B84" w:rsidRDefault="00132BBD" w:rsidP="00CB0CEB">
      <w:pPr>
        <w:jc w:val="center"/>
        <w:rPr>
          <w:spacing w:val="28"/>
          <w:sz w:val="28"/>
          <w:szCs w:val="28"/>
        </w:rPr>
      </w:pPr>
      <w:r w:rsidRPr="00AE6B84">
        <w:rPr>
          <w:noProof/>
          <w:sz w:val="28"/>
          <w:szCs w:val="28"/>
        </w:rPr>
        <w:drawing>
          <wp:inline distT="0" distB="0" distL="0" distR="0">
            <wp:extent cx="733425" cy="952500"/>
            <wp:effectExtent l="0" t="0" r="0" b="0"/>
            <wp:docPr id="1" name="Изображение 1" descr="Константиновский район Герб_Ч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Константиновский район Герб_ЧБ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EB" w:rsidRPr="00AE6B84" w:rsidRDefault="00CB0CEB" w:rsidP="00CB0CEB">
      <w:pPr>
        <w:jc w:val="center"/>
        <w:rPr>
          <w:sz w:val="28"/>
          <w:szCs w:val="28"/>
        </w:rPr>
      </w:pPr>
      <w:r w:rsidRPr="00AE6B84">
        <w:rPr>
          <w:spacing w:val="28"/>
          <w:sz w:val="28"/>
          <w:szCs w:val="28"/>
        </w:rPr>
        <w:t>РОССИЙСКАЯ ФЕДЕРАЦИЯ</w:t>
      </w:r>
    </w:p>
    <w:p w:rsidR="00CB0CEB" w:rsidRPr="00AE6B84" w:rsidRDefault="00CB0CEB" w:rsidP="00CB0CEB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РОСТОВСКАЯ ОБЛАСТЬ</w:t>
      </w:r>
    </w:p>
    <w:p w:rsidR="00CB0CEB" w:rsidRPr="00AE6B84" w:rsidRDefault="00CB0CEB" w:rsidP="00CB0CEB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МУНИЦИПАЛЬНОЕ ОБРАЗОВАНИЕ</w:t>
      </w:r>
    </w:p>
    <w:p w:rsidR="00CB0CEB" w:rsidRPr="00AE6B84" w:rsidRDefault="00CB0CEB" w:rsidP="00CB0CEB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«КОНСТАНТИНОВСКИЙ РАЙОН»</w:t>
      </w:r>
    </w:p>
    <w:p w:rsidR="00CB0CEB" w:rsidRPr="00AE6B84" w:rsidRDefault="00CB0CEB" w:rsidP="00CB0CEB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АДМИНИСТРАЦИЯ КОНСТАНТИНОВСКОГО РАЙОНА</w:t>
      </w:r>
    </w:p>
    <w:p w:rsidR="00CB0CEB" w:rsidRPr="00AE6B84" w:rsidRDefault="00CB0CEB" w:rsidP="00CB0CEB">
      <w:pPr>
        <w:jc w:val="center"/>
        <w:rPr>
          <w:b/>
          <w:sz w:val="28"/>
          <w:szCs w:val="28"/>
        </w:rPr>
      </w:pPr>
    </w:p>
    <w:p w:rsidR="00CB0CEB" w:rsidRPr="00AE6B84" w:rsidRDefault="00CB0CEB" w:rsidP="00CB0CEB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ПОСТАНОВЛЕНИЕ</w:t>
      </w:r>
    </w:p>
    <w:p w:rsidR="00CB0CEB" w:rsidRPr="00AE6B84" w:rsidRDefault="00CB0CEB" w:rsidP="00CB0CEB">
      <w:pPr>
        <w:jc w:val="center"/>
        <w:rPr>
          <w:sz w:val="28"/>
          <w:szCs w:val="28"/>
        </w:rPr>
      </w:pPr>
    </w:p>
    <w:tbl>
      <w:tblPr>
        <w:tblW w:w="10231" w:type="dxa"/>
        <w:tblLayout w:type="fixed"/>
        <w:tblLook w:val="0000"/>
      </w:tblPr>
      <w:tblGrid>
        <w:gridCol w:w="3357"/>
        <w:gridCol w:w="2739"/>
        <w:gridCol w:w="1559"/>
        <w:gridCol w:w="2576"/>
      </w:tblGrid>
      <w:tr w:rsidR="00CB0CEB" w:rsidRPr="00AE6B84" w:rsidTr="001150B7">
        <w:trPr>
          <w:trHeight w:val="513"/>
        </w:trPr>
        <w:tc>
          <w:tcPr>
            <w:tcW w:w="3357" w:type="dxa"/>
          </w:tcPr>
          <w:p w:rsidR="00CB0CEB" w:rsidRPr="00AE6B84" w:rsidRDefault="00CB0CEB" w:rsidP="001150B7">
            <w:pPr>
              <w:snapToGrid w:val="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от _________</w:t>
            </w:r>
          </w:p>
        </w:tc>
        <w:tc>
          <w:tcPr>
            <w:tcW w:w="4298" w:type="dxa"/>
            <w:gridSpan w:val="2"/>
          </w:tcPr>
          <w:p w:rsidR="00CB0CEB" w:rsidRPr="00AE6B84" w:rsidRDefault="00CB0CEB" w:rsidP="001150B7">
            <w:pPr>
              <w:tabs>
                <w:tab w:val="left" w:pos="709"/>
                <w:tab w:val="right" w:pos="7938"/>
                <w:tab w:val="right" w:pos="9639"/>
              </w:tabs>
              <w:jc w:val="center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г. Константиновск</w:t>
            </w:r>
          </w:p>
        </w:tc>
        <w:tc>
          <w:tcPr>
            <w:tcW w:w="2576" w:type="dxa"/>
          </w:tcPr>
          <w:p w:rsidR="00CB0CEB" w:rsidRPr="00AE6B84" w:rsidRDefault="00CB0CEB" w:rsidP="001150B7">
            <w:pPr>
              <w:snapToGrid w:val="0"/>
              <w:ind w:right="-4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 xml:space="preserve">    № ___________</w:t>
            </w:r>
          </w:p>
        </w:tc>
      </w:tr>
      <w:tr w:rsidR="00CB0CEB" w:rsidRPr="00AE6B84" w:rsidTr="001150B7">
        <w:trPr>
          <w:trHeight w:val="376"/>
        </w:trPr>
        <w:tc>
          <w:tcPr>
            <w:tcW w:w="6096" w:type="dxa"/>
            <w:gridSpan w:val="2"/>
          </w:tcPr>
          <w:p w:rsidR="00CB0CEB" w:rsidRPr="00AE6B84" w:rsidRDefault="00CB0CEB" w:rsidP="001150B7">
            <w:pPr>
              <w:pStyle w:val="ConsPlusTitle"/>
              <w:ind w:right="34"/>
              <w:jc w:val="center"/>
              <w:rPr>
                <w:sz w:val="28"/>
                <w:szCs w:val="28"/>
              </w:rPr>
            </w:pPr>
          </w:p>
        </w:tc>
        <w:tc>
          <w:tcPr>
            <w:tcW w:w="4135" w:type="dxa"/>
            <w:gridSpan w:val="2"/>
          </w:tcPr>
          <w:p w:rsidR="00CB0CEB" w:rsidRPr="00AE6B84" w:rsidRDefault="00CB0CEB" w:rsidP="001150B7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CB0CEB" w:rsidRPr="00D723AC" w:rsidRDefault="00CB0CEB" w:rsidP="00CB0CEB">
      <w:pPr>
        <w:pStyle w:val="aff0"/>
        <w:tabs>
          <w:tab w:val="left" w:pos="7088"/>
        </w:tabs>
        <w:ind w:right="205" w:firstLineChars="250" w:firstLine="703"/>
        <w:jc w:val="center"/>
        <w:rPr>
          <w:b/>
          <w:bCs/>
          <w:sz w:val="28"/>
          <w:szCs w:val="28"/>
        </w:rPr>
      </w:pPr>
      <w:r w:rsidRPr="00D723AC">
        <w:rPr>
          <w:b/>
          <w:bCs/>
          <w:sz w:val="28"/>
          <w:szCs w:val="28"/>
        </w:rPr>
        <w:t xml:space="preserve">Об установлении публичного сервитута сроком на 49 лет в отношении земельных участков в целях размещения объекта электросетевого хозяйства электросетевого комплекса </w:t>
      </w:r>
      <w:r w:rsidR="0001520E" w:rsidRPr="0001520E">
        <w:rPr>
          <w:b/>
          <w:iCs/>
          <w:sz w:val="28"/>
          <w:szCs w:val="28"/>
        </w:rPr>
        <w:t>ВЛ 10 кВ №11 ПС "Николаевская"</w:t>
      </w:r>
      <w:r w:rsidRPr="00D723AC">
        <w:rPr>
          <w:b/>
          <w:bCs/>
          <w:sz w:val="28"/>
          <w:szCs w:val="28"/>
        </w:rPr>
        <w:t>и его неотъемлемых технологических частей.</w:t>
      </w:r>
    </w:p>
    <w:p w:rsidR="00CB0CEB" w:rsidRPr="00D723AC" w:rsidRDefault="00CB0CEB" w:rsidP="00CB0CEB">
      <w:pPr>
        <w:pStyle w:val="aff0"/>
        <w:tabs>
          <w:tab w:val="left" w:pos="7088"/>
        </w:tabs>
        <w:ind w:right="4238"/>
        <w:rPr>
          <w:b/>
          <w:bCs/>
          <w:sz w:val="28"/>
          <w:szCs w:val="28"/>
        </w:rPr>
      </w:pPr>
    </w:p>
    <w:p w:rsidR="00CB0CEB" w:rsidRDefault="00CB0CEB" w:rsidP="00CB0CEB">
      <w:pPr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    В соответствии с главой V.7 Земельного кодекса Российской Федерации, статьей 3.6 Федерального закона от 25.10.2001 № 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 736 «О некоторых вопросах установления охранных зон объектов электросетевого хозяйства», на основании ходатайства публичного акционерного общества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(ОГРН 1076164009096, ИНН 6164266561) от </w:t>
      </w:r>
      <w:r>
        <w:rPr>
          <w:sz w:val="28"/>
          <w:szCs w:val="28"/>
        </w:rPr>
        <w:t>29</w:t>
      </w:r>
      <w:r w:rsidRPr="00D723AC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D723AC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D723AC">
        <w:rPr>
          <w:sz w:val="28"/>
          <w:szCs w:val="28"/>
        </w:rPr>
        <w:t xml:space="preserve">г. № </w:t>
      </w:r>
      <w:r>
        <w:rPr>
          <w:sz w:val="28"/>
          <w:szCs w:val="28"/>
        </w:rPr>
        <w:t>32</w:t>
      </w:r>
      <w:r w:rsidR="0001520E">
        <w:rPr>
          <w:sz w:val="28"/>
          <w:szCs w:val="28"/>
        </w:rPr>
        <w:t>5</w:t>
      </w:r>
      <w:r w:rsidRPr="00D723AC">
        <w:rPr>
          <w:sz w:val="28"/>
          <w:szCs w:val="28"/>
        </w:rPr>
        <w:t xml:space="preserve"> Администрация Константиновского района </w:t>
      </w:r>
      <w:r w:rsidRPr="00D723AC">
        <w:rPr>
          <w:b/>
          <w:bCs/>
          <w:sz w:val="28"/>
          <w:szCs w:val="28"/>
        </w:rPr>
        <w:t>постановляет</w:t>
      </w:r>
      <w:r w:rsidRPr="00D723AC">
        <w:rPr>
          <w:sz w:val="28"/>
          <w:szCs w:val="28"/>
        </w:rPr>
        <w:t>:</w:t>
      </w:r>
    </w:p>
    <w:p w:rsidR="00CB0CEB" w:rsidRPr="00D723AC" w:rsidRDefault="00CB0CEB" w:rsidP="00CB0CEB">
      <w:pPr>
        <w:jc w:val="both"/>
        <w:rPr>
          <w:sz w:val="28"/>
          <w:szCs w:val="28"/>
        </w:rPr>
      </w:pPr>
    </w:p>
    <w:p w:rsidR="00CB0CEB" w:rsidRPr="00D723AC" w:rsidRDefault="00CB0CEB" w:rsidP="00CB0CEB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1. Установить публичный сервитут сроком на 49 лет в отношении земельных участков по перечню согласно приложению № 1 к настоящему постановлению в целях размещения объекта электросетевого хозяйства электросетевого комплекса </w:t>
      </w:r>
      <w:r w:rsidR="0001520E" w:rsidRPr="0001520E">
        <w:rPr>
          <w:bCs/>
          <w:iCs/>
          <w:sz w:val="28"/>
          <w:szCs w:val="28"/>
        </w:rPr>
        <w:t>ВЛ 10 кВ №11 ПС "Николаевская"</w:t>
      </w:r>
      <w:r w:rsidRPr="00D723AC">
        <w:rPr>
          <w:sz w:val="28"/>
          <w:szCs w:val="28"/>
        </w:rPr>
        <w:t>и его неотъемлемых технологических частей (далее – публичный сервитут).</w:t>
      </w:r>
    </w:p>
    <w:p w:rsidR="00CB0CEB" w:rsidRPr="00D723AC" w:rsidRDefault="00CB0CEB" w:rsidP="00CB0CEB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2. Утвердить границы публичного сервитута с целью размещения объекта электросетевого хозяйства электросетевого комплекса </w:t>
      </w:r>
      <w:r w:rsidR="0001520E" w:rsidRPr="0001520E">
        <w:rPr>
          <w:bCs/>
          <w:iCs/>
          <w:sz w:val="28"/>
          <w:szCs w:val="28"/>
        </w:rPr>
        <w:t>ВЛ 10 кВ №11 ПС "Николаевская"</w:t>
      </w:r>
      <w:r w:rsidRPr="00D723AC">
        <w:rPr>
          <w:sz w:val="28"/>
          <w:szCs w:val="28"/>
        </w:rPr>
        <w:t xml:space="preserve"> принадлежащего ПАО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Юг», согласно приложению № 2.</w:t>
      </w:r>
    </w:p>
    <w:p w:rsidR="00CB0CEB" w:rsidRPr="00D723AC" w:rsidRDefault="00CB0CEB" w:rsidP="00CB0C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3. Определить, что срок, в течение которого использование земельных участков согласно приложению № 1 к настоящему постановлению и (или) расположенных на нем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при необходимости </w:t>
      </w:r>
      <w:r w:rsidRPr="00D723AC">
        <w:rPr>
          <w:sz w:val="28"/>
          <w:szCs w:val="28"/>
        </w:rPr>
        <w:lastRenderedPageBreak/>
        <w:t>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CB0CEB" w:rsidRPr="00D723AC" w:rsidRDefault="00CB0CEB" w:rsidP="00CB0C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4. Определить, что график проведения работ при осуществлении деятельности, для обеспечения которой установлен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CB0CEB" w:rsidRPr="00D723AC" w:rsidRDefault="00CB0CEB" w:rsidP="00CB0C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color w:val="000000"/>
          <w:sz w:val="28"/>
          <w:szCs w:val="28"/>
        </w:rPr>
        <w:t>5.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137-Ф3.</w:t>
      </w:r>
    </w:p>
    <w:p w:rsidR="00CB0CEB" w:rsidRPr="00D723AC" w:rsidRDefault="00CB0CEB" w:rsidP="00CB0C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6.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обеспечить приведение земельных участков, указанных в приложении №1 к настоящему постановлению, в состояние, пригодное для их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CB0CEB" w:rsidRPr="00D723AC" w:rsidRDefault="00CB0CEB" w:rsidP="00CB0C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7. Рекомендовать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уведомлять Администрацию Константиновского района Ростовской области об изменениях характеристик объекта электросетевого хозяйства электросетевого комплекса </w:t>
      </w:r>
      <w:r w:rsidR="0001520E" w:rsidRPr="0001520E">
        <w:rPr>
          <w:bCs/>
          <w:iCs/>
          <w:sz w:val="28"/>
          <w:szCs w:val="28"/>
        </w:rPr>
        <w:t>ВЛ 10 кВ №11 ПС "Николаевская"</w:t>
      </w:r>
      <w:r w:rsidRPr="00D723AC">
        <w:rPr>
          <w:sz w:val="28"/>
          <w:szCs w:val="28"/>
        </w:rPr>
        <w:t xml:space="preserve"> и его неотъемлемых технологических частей, оказывающих влияние на изменение границ охранной зоны данного объекта, в течение 30 дней с даты внесения таких изменений в сведения Единого государственного реестра недвижимости.</w:t>
      </w:r>
    </w:p>
    <w:p w:rsidR="00CB0CEB" w:rsidRPr="00D723AC" w:rsidRDefault="00CB0CEB" w:rsidP="00CB0C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8. Отделу имущественных отношений Администрации Константиновского района обеспечить направление сведений о публичном сервитуте в орган регистрации прав в срок не более чем пять рабочих дней со дня принятия настоящего постановления.</w:t>
      </w:r>
    </w:p>
    <w:p w:rsidR="00CB0CEB" w:rsidRPr="00D723AC" w:rsidRDefault="00CB0CEB" w:rsidP="00CB0C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9. Отделу имущественных отношений Администрации Константиновского района обеспечить опубликование настоящего постановления, в порядке, установленном для официального опубликования (обнародования) муниципальных правовых актов уставом муниципального образования по месту нахождения земельных участков, в отношении которых принято решение об установлении публичного сервитута.</w:t>
      </w:r>
    </w:p>
    <w:p w:rsidR="00CB0CEB" w:rsidRPr="00D723AC" w:rsidRDefault="00CB0CEB" w:rsidP="00CB0C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CB0CEB" w:rsidRPr="00D723AC" w:rsidRDefault="00CB0CEB" w:rsidP="00CB0C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11. Настоящее постановление вступает в силу со дня его официального опубликования, подлежит размещению на официальном сайте Администрации Константиновского района.</w:t>
      </w:r>
    </w:p>
    <w:p w:rsidR="00CB0CEB" w:rsidRPr="00D723AC" w:rsidRDefault="00CB0CEB" w:rsidP="00CB0C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12. Контроль за выполнением настоящего постановления возложить на заместителя главы Администрации Константиновского района В.И. Болотных</w:t>
      </w:r>
    </w:p>
    <w:p w:rsidR="00CB0CEB" w:rsidRDefault="00CB0CEB" w:rsidP="00CB0CEB">
      <w:pPr>
        <w:ind w:right="-284"/>
        <w:jc w:val="both"/>
        <w:rPr>
          <w:sz w:val="28"/>
          <w:szCs w:val="28"/>
        </w:rPr>
      </w:pPr>
    </w:p>
    <w:p w:rsidR="00CB0CEB" w:rsidRPr="00D723AC" w:rsidRDefault="00CB0CEB" w:rsidP="00CB0CEB">
      <w:pPr>
        <w:ind w:right="-284"/>
        <w:jc w:val="both"/>
        <w:rPr>
          <w:sz w:val="28"/>
          <w:szCs w:val="28"/>
        </w:rPr>
      </w:pPr>
    </w:p>
    <w:p w:rsidR="00CB0CEB" w:rsidRPr="00D723AC" w:rsidRDefault="00CB0CEB" w:rsidP="00CB0CEB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Глава Администрации</w:t>
      </w:r>
    </w:p>
    <w:p w:rsidR="00CB0CEB" w:rsidRPr="00D723AC" w:rsidRDefault="00CB0CEB" w:rsidP="00CB0CEB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Константиновского района                                                                В.А. Дьячкин</w:t>
      </w:r>
    </w:p>
    <w:p w:rsidR="00CB0CEB" w:rsidRDefault="00CB0CEB" w:rsidP="00CB0CEB">
      <w:pPr>
        <w:ind w:right="-30"/>
        <w:jc w:val="both"/>
        <w:rPr>
          <w:sz w:val="28"/>
          <w:szCs w:val="28"/>
        </w:rPr>
      </w:pPr>
    </w:p>
    <w:p w:rsidR="00CB0CEB" w:rsidRPr="00D723AC" w:rsidRDefault="00CB0CEB" w:rsidP="00CB0CEB">
      <w:pPr>
        <w:ind w:right="-30"/>
        <w:jc w:val="both"/>
        <w:rPr>
          <w:sz w:val="28"/>
          <w:szCs w:val="28"/>
        </w:rPr>
      </w:pPr>
    </w:p>
    <w:p w:rsidR="00CB0CEB" w:rsidRPr="00D723AC" w:rsidRDefault="00CB0CEB" w:rsidP="00CB0CEB">
      <w:pPr>
        <w:tabs>
          <w:tab w:val="left" w:pos="720"/>
        </w:tabs>
        <w:jc w:val="both"/>
        <w:rPr>
          <w:sz w:val="24"/>
          <w:szCs w:val="24"/>
        </w:rPr>
      </w:pPr>
      <w:r w:rsidRPr="00D723AC">
        <w:rPr>
          <w:sz w:val="24"/>
          <w:szCs w:val="24"/>
        </w:rPr>
        <w:t>Постановление вносит отдел имущественных отношений</w:t>
      </w:r>
    </w:p>
    <w:p w:rsidR="00CB0CEB" w:rsidRPr="00D723AC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lastRenderedPageBreak/>
        <w:t>Приложение № 1</w:t>
      </w:r>
    </w:p>
    <w:p w:rsidR="00CB0CEB" w:rsidRPr="00D723AC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к постановлению</w:t>
      </w:r>
    </w:p>
    <w:p w:rsidR="00CB0CEB" w:rsidRPr="00D723AC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от __________ № _______</w:t>
      </w:r>
    </w:p>
    <w:p w:rsidR="00CB0CEB" w:rsidRDefault="00CB0CEB" w:rsidP="00CB0CE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B0CEB" w:rsidRPr="00D723AC" w:rsidRDefault="00CB0CEB" w:rsidP="00CB0CE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ПЕРЕЧЕНЬ</w:t>
      </w:r>
    </w:p>
    <w:p w:rsidR="00CB0CEB" w:rsidRPr="00D723AC" w:rsidRDefault="00CB0CEB" w:rsidP="00CB0CE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земельных участков, в отношении</w:t>
      </w:r>
    </w:p>
    <w:p w:rsidR="00CB0CEB" w:rsidRDefault="00CB0CEB" w:rsidP="002231F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которых устанавливается публичный сервитут</w:t>
      </w:r>
    </w:p>
    <w:p w:rsidR="002231F7" w:rsidRPr="002231F7" w:rsidRDefault="002231F7" w:rsidP="002231F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231F7">
        <w:rPr>
          <w:b/>
          <w:iCs/>
          <w:sz w:val="28"/>
          <w:szCs w:val="28"/>
        </w:rPr>
        <w:t>ВЛ 10 кВ №11 ПС "Николаевская"</w:t>
      </w:r>
    </w:p>
    <w:tbl>
      <w:tblPr>
        <w:tblW w:w="10060" w:type="dxa"/>
        <w:tblInd w:w="113" w:type="dxa"/>
        <w:tblLook w:val="04A0"/>
      </w:tblPr>
      <w:tblGrid>
        <w:gridCol w:w="920"/>
        <w:gridCol w:w="1910"/>
        <w:gridCol w:w="7230"/>
      </w:tblGrid>
      <w:tr w:rsidR="002231F7" w:rsidRPr="002231F7" w:rsidTr="002231F7">
        <w:trPr>
          <w:trHeight w:val="645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jc w:val="center"/>
              <w:rPr>
                <w:color w:val="000000"/>
              </w:rPr>
            </w:pPr>
            <w:r w:rsidRPr="002231F7">
              <w:rPr>
                <w:color w:val="000000"/>
              </w:rPr>
              <w:br/>
              <w:t>№</w:t>
            </w:r>
            <w:r w:rsidRPr="002231F7">
              <w:rPr>
                <w:color w:val="000000"/>
              </w:rPr>
              <w:br/>
              <w:t>п/п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jc w:val="center"/>
              <w:rPr>
                <w:color w:val="000000"/>
              </w:rPr>
            </w:pPr>
            <w:r w:rsidRPr="002231F7">
              <w:rPr>
                <w:color w:val="000000"/>
              </w:rPr>
              <w:t>Кадастровый номер земельного участка</w:t>
            </w:r>
          </w:p>
        </w:tc>
        <w:tc>
          <w:tcPr>
            <w:tcW w:w="7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1F7" w:rsidRPr="002231F7" w:rsidRDefault="002231F7" w:rsidP="002231F7">
            <w:pPr>
              <w:jc w:val="center"/>
              <w:rPr>
                <w:color w:val="000000"/>
              </w:rPr>
            </w:pPr>
            <w:r w:rsidRPr="002231F7">
              <w:rPr>
                <w:color w:val="000000"/>
              </w:rPr>
              <w:t>Адрес или описание местоположения земельного участка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61:17:0050101:1237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Ростовская обл.,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ул. 8 Марта, 23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61:17:0050101:1252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8 Марта,38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61:17:0050101:1043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Центральная,75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61:17:0050101:103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Ростовская область,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Центральная, 77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61:17:0050101:1028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Центральная, 96-а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61:17:0050101:1760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Ростовская область,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ул. Калинина, 88</w:t>
            </w:r>
          </w:p>
        </w:tc>
      </w:tr>
      <w:tr w:rsidR="002231F7" w:rsidRPr="002231F7" w:rsidTr="002231F7">
        <w:trPr>
          <w:trHeight w:val="72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61:17:0050101:1809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обл.,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ул. Кирова, 58</w:t>
            </w:r>
          </w:p>
        </w:tc>
      </w:tr>
      <w:tr w:rsidR="002231F7" w:rsidRPr="002231F7" w:rsidTr="002231F7">
        <w:trPr>
          <w:trHeight w:val="69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8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61:17:0050101:2283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Степана Разина, 75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61:17:0050101:1759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Калинина, 86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61:17:0050101:1763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Калинина, 98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61:17:0050501:197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х. Старая Станица, ул. Заречная, 25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61:17:0050501:162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х. Старая Станица, ул. Заречная, 27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61:17:0050501:142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х</w:t>
            </w:r>
            <w:proofErr w:type="spellEnd"/>
            <w:r w:rsidRPr="002231F7">
              <w:rPr>
                <w:color w:val="000000"/>
              </w:rPr>
              <w:t xml:space="preserve"> Старая Станица,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Донская, 10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61:17:0050501:106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х</w:t>
            </w:r>
            <w:proofErr w:type="spellEnd"/>
            <w:r w:rsidRPr="002231F7">
              <w:rPr>
                <w:color w:val="000000"/>
              </w:rPr>
              <w:t xml:space="preserve"> Старая Станица,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Степная, 2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61:17:0050101:2122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Победы, 19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16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61:17:0050101:2120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Победы, 17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61:17:0050101:6590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Ростовская область,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ул. Центральная, 79-а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18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61:17:0050101:2328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ст. Николаевская, ул. 8 Марта, 7а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19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61:17:0050101:1408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lastRenderedPageBreak/>
              <w:t>20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61:17:0050101:6510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Ростовская область, Константиновский район,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ул. Пролетарская, 23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21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61:17:0050501:17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х</w:t>
            </w:r>
            <w:proofErr w:type="spellEnd"/>
            <w:r w:rsidRPr="002231F7">
              <w:rPr>
                <w:color w:val="000000"/>
              </w:rPr>
              <w:t xml:space="preserve"> Старая Станица, </w:t>
            </w:r>
            <w:proofErr w:type="spellStart"/>
            <w:r w:rsidRPr="002231F7">
              <w:rPr>
                <w:color w:val="000000"/>
              </w:rPr>
              <w:t>ул</w:t>
            </w:r>
            <w:proofErr w:type="spellEnd"/>
            <w:r w:rsidRPr="002231F7">
              <w:rPr>
                <w:color w:val="000000"/>
              </w:rPr>
              <w:t xml:space="preserve"> Заречная, 31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22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61:17:0050501:504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Константиновский район, х. Старая Станица, ул. Школьная, дом 1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23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61:17:0600015:3098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0,15 км западнее ст. Николаевской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24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61:17:0600015:2979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Ростовская область, р-н Константиновский, ООО "Победа", бр.3,поле V </w:t>
            </w:r>
            <w:proofErr w:type="gramStart"/>
            <w:r w:rsidRPr="002231F7">
              <w:rPr>
                <w:color w:val="000000"/>
              </w:rPr>
              <w:t>к</w:t>
            </w:r>
            <w:proofErr w:type="gramEnd"/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25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61:17:0600015:2074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>, р-н Константиновский, ООО "Победа"</w:t>
            </w:r>
          </w:p>
        </w:tc>
      </w:tr>
      <w:tr w:rsidR="002231F7" w:rsidRPr="002231F7" w:rsidTr="002231F7">
        <w:trPr>
          <w:trHeight w:val="66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26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61:17:0600015:2608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proofErr w:type="gramStart"/>
            <w:r w:rsidRPr="002231F7">
              <w:rPr>
                <w:color w:val="000000"/>
              </w:rPr>
              <w:t>обл</w:t>
            </w:r>
            <w:proofErr w:type="spellEnd"/>
            <w:proofErr w:type="gramEnd"/>
            <w:r w:rsidRPr="002231F7">
              <w:rPr>
                <w:color w:val="000000"/>
              </w:rPr>
              <w:t xml:space="preserve">, р-н Константиновский, ООО "Победа"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2, поле- </w:t>
            </w:r>
            <w:proofErr w:type="spellStart"/>
            <w:r w:rsidRPr="002231F7">
              <w:rPr>
                <w:color w:val="000000"/>
              </w:rPr>
              <w:t>VIк</w:t>
            </w:r>
            <w:proofErr w:type="spellEnd"/>
            <w:r w:rsidRPr="002231F7">
              <w:rPr>
                <w:color w:val="000000"/>
              </w:rPr>
              <w:t xml:space="preserve">, </w:t>
            </w:r>
            <w:proofErr w:type="spellStart"/>
            <w:r w:rsidRPr="002231F7">
              <w:rPr>
                <w:color w:val="000000"/>
              </w:rPr>
              <w:t>VIIк</w:t>
            </w:r>
            <w:proofErr w:type="spellEnd"/>
            <w:r w:rsidRPr="002231F7">
              <w:rPr>
                <w:color w:val="000000"/>
              </w:rPr>
              <w:t xml:space="preserve">, </w:t>
            </w:r>
            <w:proofErr w:type="spellStart"/>
            <w:r w:rsidRPr="002231F7">
              <w:rPr>
                <w:color w:val="000000"/>
              </w:rPr>
              <w:t>Iк,бр</w:t>
            </w:r>
            <w:proofErr w:type="spellEnd"/>
            <w:r w:rsidRPr="002231F7">
              <w:rPr>
                <w:color w:val="000000"/>
              </w:rPr>
              <w:t xml:space="preserve"> 1, поле - VI</w:t>
            </w:r>
          </w:p>
        </w:tc>
      </w:tr>
      <w:tr w:rsidR="002231F7" w:rsidRPr="002231F7" w:rsidTr="002231F7">
        <w:trPr>
          <w:trHeight w:val="669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27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61:17:0600015:2357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установлено относительно ориентира, расположенного в границах участка. Ориентир подъезд от а/</w:t>
            </w:r>
            <w:proofErr w:type="spellStart"/>
            <w:r w:rsidRPr="002231F7">
              <w:rPr>
                <w:color w:val="000000"/>
              </w:rPr>
              <w:t>д</w:t>
            </w:r>
            <w:proofErr w:type="spellEnd"/>
            <w:r w:rsidRPr="002231F7">
              <w:rPr>
                <w:color w:val="000000"/>
              </w:rPr>
              <w:t xml:space="preserve"> "</w:t>
            </w:r>
            <w:proofErr w:type="spellStart"/>
            <w:r w:rsidRPr="002231F7">
              <w:rPr>
                <w:color w:val="000000"/>
              </w:rPr>
              <w:t>г.Шахты-г.Цимлянск</w:t>
            </w:r>
            <w:proofErr w:type="spellEnd"/>
            <w:r w:rsidRPr="002231F7">
              <w:rPr>
                <w:color w:val="000000"/>
              </w:rPr>
              <w:t xml:space="preserve">" к х.Старая Станица.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>, р-н Константиновский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28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61:17:0600015:3170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0,31 км северо-западнее ст. Николаевская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29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61:17:0600015:2092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Ориентир ООО "Победа".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>, р-н Константиновский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61:17:0600015:2092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Ориентир ООО "Победа".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>, р-н Константиновский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61:17:0600015:2825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Константиновский район, 15 м северо-восточнее ст.Николаевская</w:t>
            </w:r>
          </w:p>
        </w:tc>
      </w:tr>
      <w:tr w:rsidR="002231F7" w:rsidRPr="002231F7" w:rsidTr="002231F7">
        <w:trPr>
          <w:trHeight w:val="4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61:17:0600015:2970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Ростовская область, 0,2 км севернее ст. Николаевская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61:17:0600015:2972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в 1 км северо-западнее ст. Николаевской</w:t>
            </w:r>
          </w:p>
        </w:tc>
      </w:tr>
      <w:tr w:rsidR="002231F7" w:rsidRPr="002231F7" w:rsidTr="002231F7">
        <w:trPr>
          <w:trHeight w:val="12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61:17:0600015:1079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за пределами участка. Ориентир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Николаевская, ООО "Победа", бригада 1, поле I. Участок находится примерно в 1,0 км от ориентира по направлению на северо-восток. Почтовый адрес ориентира: Ростовская область, Константиновский р-н,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61:17:0600015:1420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>, р-н Константиновский, ООО "Победа", бригада 2, поле I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36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61:17:0600015:3410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Константиновский район, колхоз "Победа"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61:17:0600015:3089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колхоз "Победа"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38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61:17:0600015:2994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Ростовская область, р-н Константиновский, в границах ООО " Победа",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4, поле VII,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2 поле III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39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61:17:0600015:2990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Ростовская область, р-н Константиновский, в границах ООО "Победа",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4, поле VII,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2 поле III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40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61:17:0600015:2989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Ростовская область, р-н Константиновский, в границах ООО "Победа",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4, поле VII,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2 поле III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41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61:17:0600015:2984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в границах ООО " Победа"</w:t>
            </w:r>
            <w:proofErr w:type="gramStart"/>
            <w:r w:rsidRPr="002231F7">
              <w:rPr>
                <w:color w:val="000000"/>
              </w:rPr>
              <w:t xml:space="preserve"> ,</w:t>
            </w:r>
            <w:proofErr w:type="spellStart"/>
            <w:proofErr w:type="gramEnd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4,поле VII,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2 поле III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42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61:17:0600015:2969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0,5 км западнее ст. Николаевская</w:t>
            </w:r>
          </w:p>
        </w:tc>
      </w:tr>
      <w:tr w:rsidR="002231F7" w:rsidRPr="002231F7" w:rsidTr="002231F7">
        <w:trPr>
          <w:trHeight w:val="12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43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61:17:0600015:2640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за пределами участка. Ориентир ст. Николаевская. Участок находится примерно </w:t>
            </w:r>
            <w:proofErr w:type="gramStart"/>
            <w:r w:rsidRPr="002231F7">
              <w:rPr>
                <w:color w:val="000000"/>
              </w:rPr>
              <w:t>в</w:t>
            </w:r>
            <w:proofErr w:type="gramEnd"/>
            <w:r w:rsidRPr="002231F7">
              <w:rPr>
                <w:color w:val="000000"/>
              </w:rPr>
              <w:t xml:space="preserve"> </w:t>
            </w:r>
            <w:proofErr w:type="gramStart"/>
            <w:r w:rsidRPr="002231F7">
              <w:rPr>
                <w:color w:val="000000"/>
              </w:rPr>
              <w:t>от</w:t>
            </w:r>
            <w:proofErr w:type="gramEnd"/>
            <w:r w:rsidRPr="002231F7">
              <w:rPr>
                <w:color w:val="000000"/>
              </w:rPr>
              <w:t xml:space="preserve"> ориентира по направлению на Участок находится примерно в 1 км, по направлению на юго-запад от ориентира. Почтовый адрес ориентира: Ростовская область, р-н. Константиновский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44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61:17:0600015:2591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ООО "Победа"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1, поле VII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lastRenderedPageBreak/>
              <w:t>45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61:17:0600015:2578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ООО "Победа"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3, поле VIII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46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61:17:0600015:2576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Ростовская обл., р-н Константиновский, ООО "Победа"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3, поле VIII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47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61:17:0600015:2101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установлено относительно ориентира, расположенного в границах участка. Почтовый адрес ориентира: Ростовская область, Константиновский район, ООО "Победа"</w:t>
            </w:r>
          </w:p>
        </w:tc>
      </w:tr>
      <w:tr w:rsidR="002231F7" w:rsidRPr="002231F7" w:rsidTr="002231F7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48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61:17:0600015:1486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 xml:space="preserve">, р-н Константиновский, в границах ООО"Победа"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3, поле X</w:t>
            </w:r>
          </w:p>
        </w:tc>
      </w:tr>
      <w:tr w:rsidR="002231F7" w:rsidRPr="002231F7" w:rsidTr="002231F7">
        <w:trPr>
          <w:trHeight w:val="9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49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61:17:0600015:1393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proofErr w:type="gramStart"/>
            <w:r w:rsidRPr="002231F7">
              <w:rPr>
                <w:color w:val="000000"/>
              </w:rPr>
              <w:t>обл</w:t>
            </w:r>
            <w:proofErr w:type="spellEnd"/>
            <w:proofErr w:type="gramEnd"/>
            <w:r w:rsidRPr="002231F7">
              <w:rPr>
                <w:color w:val="000000"/>
              </w:rPr>
              <w:t xml:space="preserve">, р-н Константиновский, в границах ООО "Победа", бр4,поле VII,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2 поле III</w:t>
            </w:r>
          </w:p>
        </w:tc>
      </w:tr>
      <w:tr w:rsidR="002231F7" w:rsidRPr="002231F7" w:rsidTr="002231F7">
        <w:trPr>
          <w:trHeight w:val="663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61:17:0600015:1338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proofErr w:type="gramStart"/>
            <w:r w:rsidRPr="002231F7">
              <w:rPr>
                <w:color w:val="000000"/>
              </w:rPr>
              <w:t>обл</w:t>
            </w:r>
            <w:proofErr w:type="spellEnd"/>
            <w:proofErr w:type="gramEnd"/>
            <w:r w:rsidRPr="002231F7">
              <w:rPr>
                <w:color w:val="000000"/>
              </w:rPr>
              <w:t xml:space="preserve">, р-н Константиновский, ООО "Победа",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 xml:space="preserve"> 2, поле I,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>. 3, поле VI ,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61:17:0600015:2940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2,5 км юго-западнее ст. Николаевская</w:t>
            </w:r>
          </w:p>
        </w:tc>
      </w:tr>
      <w:tr w:rsidR="002231F7" w:rsidRPr="002231F7" w:rsidTr="002231F7">
        <w:trPr>
          <w:trHeight w:val="48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61:17:0600015:3046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Константиновский район, примерно в 0.5 км от ст. Николаевской по направлению на юго-запад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61:17:0600015:3040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1,3 км северо-восточнее ст.Николаевская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61:17:0600015:3172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0,1 км юго-западнее ст. Николаевская</w:t>
            </w:r>
          </w:p>
        </w:tc>
      </w:tr>
      <w:tr w:rsidR="002231F7" w:rsidRPr="002231F7" w:rsidTr="002231F7">
        <w:trPr>
          <w:trHeight w:val="744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61:17:0600015:1504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в границах участка. Почтовый адрес ориентира: Ростовская обл., р-н Константиновский, в границах ООО " Победа" </w:t>
            </w:r>
            <w:proofErr w:type="spellStart"/>
            <w:r w:rsidRPr="002231F7">
              <w:rPr>
                <w:color w:val="000000"/>
              </w:rPr>
              <w:t>бр</w:t>
            </w:r>
            <w:proofErr w:type="spellEnd"/>
            <w:r w:rsidRPr="002231F7">
              <w:rPr>
                <w:color w:val="000000"/>
              </w:rPr>
              <w:t>. 2, поле III, бр.3, поле V</w:t>
            </w:r>
          </w:p>
        </w:tc>
      </w:tr>
      <w:tr w:rsidR="002231F7" w:rsidRPr="002231F7" w:rsidTr="002231F7">
        <w:trPr>
          <w:trHeight w:val="12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56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61:17:0600015:2641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за пределами участка. Ориентир ст. Николаевская. Участок находится примерно от ориентира по направлению на Участок находится примерно в 0,4 км, по направлению на север от ориентира. Почтовый адрес ориентира: Ростовская </w:t>
            </w:r>
            <w:proofErr w:type="spellStart"/>
            <w:r w:rsidRPr="002231F7">
              <w:rPr>
                <w:color w:val="000000"/>
              </w:rPr>
              <w:t>обл</w:t>
            </w:r>
            <w:proofErr w:type="spellEnd"/>
            <w:r w:rsidRPr="002231F7">
              <w:rPr>
                <w:color w:val="000000"/>
              </w:rPr>
              <w:t>, р-н Константиновский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61:17:0600015:3155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</w:t>
            </w:r>
          </w:p>
        </w:tc>
      </w:tr>
      <w:tr w:rsidR="002231F7" w:rsidRPr="002231F7" w:rsidTr="002231F7">
        <w:trPr>
          <w:trHeight w:val="12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58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61:17:0600015:2310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установлено относительно ориентира, расположенного за пределами участка. Ориентир ст.Николаевская. Участок находится примерно от ориентира по направлению на Участок находится примерно в 0,5 км, по направлению на северо-восток от ориентира. Почтовый адрес ориентира: Ростовская обл., р-н Константиновский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59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61:17:0600015:2796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Константиновский район, 0,2 км западнее ст.Николаевская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61:17:0600015:3142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р-н Константиновский, ООО "Победа"</w:t>
            </w:r>
          </w:p>
        </w:tc>
      </w:tr>
      <w:tr w:rsidR="002231F7" w:rsidRPr="002231F7" w:rsidTr="002231F7">
        <w:trPr>
          <w:trHeight w:val="12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61:17:0600015:132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 xml:space="preserve">установлено относительно ориентира, расположенного за пределами участка. Ориентир Ростовская обл., р-н Константиновский,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Николаевская. Участок находится примерно в 0,2 км от ориентира по направлению на север. Почтовый адрес ориентира: Ростовская область, Константиновский р-н, </w:t>
            </w:r>
            <w:proofErr w:type="spellStart"/>
            <w:r w:rsidRPr="002231F7">
              <w:rPr>
                <w:color w:val="000000"/>
              </w:rPr>
              <w:t>ст-ца</w:t>
            </w:r>
            <w:proofErr w:type="spellEnd"/>
            <w:r w:rsidRPr="002231F7">
              <w:rPr>
                <w:color w:val="000000"/>
              </w:rPr>
              <w:t xml:space="preserve"> Николаевская</w:t>
            </w:r>
          </w:p>
        </w:tc>
      </w:tr>
      <w:tr w:rsidR="002231F7" w:rsidRPr="002231F7" w:rsidTr="002231F7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61:17:0600015:2919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1F7" w:rsidRPr="002231F7" w:rsidRDefault="002231F7" w:rsidP="002231F7">
            <w:pPr>
              <w:rPr>
                <w:color w:val="000000"/>
              </w:rPr>
            </w:pPr>
            <w:r w:rsidRPr="002231F7">
              <w:rPr>
                <w:color w:val="000000"/>
              </w:rPr>
              <w:t>Ростовская область, Конс</w:t>
            </w:r>
            <w:r>
              <w:rPr>
                <w:color w:val="000000"/>
              </w:rPr>
              <w:t>т</w:t>
            </w:r>
            <w:r w:rsidRPr="002231F7">
              <w:rPr>
                <w:color w:val="000000"/>
              </w:rPr>
              <w:t>антиновский район, 0,2 км. южнее ст. Николаевской</w:t>
            </w:r>
          </w:p>
        </w:tc>
      </w:tr>
    </w:tbl>
    <w:p w:rsidR="00CB0CEB" w:rsidRDefault="00CB0CEB" w:rsidP="00CB0CEB">
      <w:pPr>
        <w:jc w:val="both"/>
        <w:rPr>
          <w:b/>
          <w:sz w:val="28"/>
          <w:szCs w:val="28"/>
        </w:rPr>
      </w:pPr>
    </w:p>
    <w:p w:rsidR="00CB0CEB" w:rsidRDefault="00CB0CEB" w:rsidP="00CB0CEB">
      <w:pPr>
        <w:jc w:val="both"/>
        <w:rPr>
          <w:b/>
          <w:sz w:val="28"/>
          <w:szCs w:val="28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B0CEB" w:rsidRPr="00845FA9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lastRenderedPageBreak/>
        <w:t>Приложение № 2</w:t>
      </w:r>
    </w:p>
    <w:p w:rsidR="00CB0CEB" w:rsidRPr="00845FA9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к постановлению</w:t>
      </w:r>
    </w:p>
    <w:p w:rsidR="00CB0CEB" w:rsidRPr="00845FA9" w:rsidRDefault="00CB0CEB" w:rsidP="00CB0CEB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от _________ № _________</w:t>
      </w:r>
    </w:p>
    <w:p w:rsidR="00CB0CEB" w:rsidRDefault="00CB0CEB" w:rsidP="00CB0CEB">
      <w:pPr>
        <w:jc w:val="right"/>
        <w:rPr>
          <w:b/>
          <w:sz w:val="28"/>
          <w:szCs w:val="28"/>
        </w:rPr>
      </w:pPr>
    </w:p>
    <w:p w:rsidR="00CB0CEB" w:rsidRDefault="00CB0CEB" w:rsidP="00CB0CEB">
      <w:pPr>
        <w:jc w:val="center"/>
        <w:rPr>
          <w:b/>
          <w:sz w:val="28"/>
          <w:szCs w:val="28"/>
        </w:rPr>
      </w:pPr>
    </w:p>
    <w:p w:rsidR="00CB0CEB" w:rsidRPr="00845FA9" w:rsidRDefault="00CB0CEB" w:rsidP="00CB0CE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 xml:space="preserve">ГРАНИЦЫ ПУБЛИЧНОГО СЕРВИТУТА </w:t>
      </w:r>
    </w:p>
    <w:p w:rsidR="00CB0CEB" w:rsidRPr="00845FA9" w:rsidRDefault="00CB0CEB" w:rsidP="00CB0CE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>с целью размещения объекта электросетевого хозяйства</w:t>
      </w:r>
    </w:p>
    <w:p w:rsidR="00CB0CEB" w:rsidRPr="005E2612" w:rsidRDefault="00CB0CEB" w:rsidP="00CB0CEB">
      <w:pPr>
        <w:jc w:val="both"/>
        <w:rPr>
          <w:b/>
          <w:sz w:val="18"/>
          <w:szCs w:val="18"/>
        </w:rPr>
      </w:pPr>
    </w:p>
    <w:tbl>
      <w:tblPr>
        <w:tblW w:w="10326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709"/>
        <w:gridCol w:w="3688"/>
        <w:gridCol w:w="5929"/>
      </w:tblGrid>
      <w:tr w:rsidR="00AA4EE1" w:rsidRPr="005E2612" w:rsidTr="004355C1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AA4EE1" w:rsidRPr="005E2612" w:rsidRDefault="00AA4EE1" w:rsidP="00AA4EE1">
            <w:pPr>
              <w:pStyle w:val="1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ОПИСАНИЕ МЕСТОПОЛОЖЕНИЯ ГРАНИЦ</w:t>
            </w:r>
          </w:p>
        </w:tc>
      </w:tr>
      <w:tr w:rsidR="00AA4EE1" w:rsidRPr="005E2612" w:rsidTr="004355C1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AA4EE1" w:rsidRPr="005E2612" w:rsidRDefault="0055156E" w:rsidP="00A34697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5E2612">
              <w:rPr>
                <w:b/>
                <w:i/>
                <w:sz w:val="18"/>
                <w:szCs w:val="18"/>
                <w:u w:val="single"/>
              </w:rPr>
              <w:t xml:space="preserve">Публичный сервитут для эксплуатации </w:t>
            </w:r>
            <w:proofErr w:type="spellStart"/>
            <w:r w:rsidRPr="005E2612">
              <w:rPr>
                <w:b/>
                <w:i/>
                <w:sz w:val="18"/>
                <w:szCs w:val="18"/>
                <w:u w:val="single"/>
              </w:rPr>
              <w:t>объекта</w:t>
            </w:r>
            <w:r w:rsidR="00BA1BAD" w:rsidRPr="005E2612">
              <w:rPr>
                <w:b/>
                <w:i/>
                <w:sz w:val="18"/>
                <w:szCs w:val="18"/>
                <w:u w:val="single"/>
              </w:rPr>
              <w:t>ВЛ</w:t>
            </w:r>
            <w:proofErr w:type="spellEnd"/>
            <w:r w:rsidR="00BA1BAD" w:rsidRPr="005E2612">
              <w:rPr>
                <w:b/>
                <w:i/>
                <w:sz w:val="18"/>
                <w:szCs w:val="18"/>
                <w:u w:val="single"/>
              </w:rPr>
              <w:t xml:space="preserve"> 10 кВ №11 ПС "Николаевская"</w:t>
            </w:r>
          </w:p>
          <w:p w:rsidR="00AA4EE1" w:rsidRPr="005E2612" w:rsidRDefault="00AA4EE1" w:rsidP="00AA4EE1">
            <w:pPr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AA4EE1" w:rsidRPr="005E2612" w:rsidRDefault="00AA4EE1" w:rsidP="00AA4EE1">
            <w:pPr>
              <w:jc w:val="center"/>
              <w:rPr>
                <w:sz w:val="18"/>
                <w:szCs w:val="18"/>
              </w:rPr>
            </w:pPr>
          </w:p>
          <w:p w:rsidR="00AA4EE1" w:rsidRPr="005E2612" w:rsidRDefault="00AA4EE1" w:rsidP="00AA4EE1">
            <w:pPr>
              <w:pStyle w:val="11"/>
              <w:spacing w:before="60" w:after="6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Раздел 1</w:t>
            </w:r>
          </w:p>
        </w:tc>
      </w:tr>
      <w:tr w:rsidR="00D02C27" w:rsidRPr="005E2612" w:rsidTr="004355C1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02C27" w:rsidRPr="005E2612" w:rsidRDefault="00D02C27" w:rsidP="00AA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proofErr w:type="spellStart"/>
            <w:r w:rsidRPr="005E2612">
              <w:rPr>
                <w:b/>
                <w:sz w:val="18"/>
                <w:szCs w:val="18"/>
                <w:lang w:val="en-US"/>
              </w:rPr>
              <w:t>Сведенияобобъекте</w:t>
            </w:r>
            <w:proofErr w:type="spellEnd"/>
          </w:p>
        </w:tc>
      </w:tr>
      <w:tr w:rsidR="00D02C27" w:rsidRPr="005E2612" w:rsidTr="004355C1">
        <w:trPr>
          <w:trHeight w:val="368"/>
        </w:trPr>
        <w:tc>
          <w:tcPr>
            <w:tcW w:w="343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5E2612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786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5E2612" w:rsidRDefault="00D02C27" w:rsidP="00AA4EE1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 xml:space="preserve">Характеристики объекта </w:t>
            </w:r>
          </w:p>
        </w:tc>
        <w:tc>
          <w:tcPr>
            <w:tcW w:w="2871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5E2612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Описание характеристик</w:t>
            </w:r>
          </w:p>
        </w:tc>
      </w:tr>
      <w:tr w:rsidR="00D02C27" w:rsidRPr="005E2612" w:rsidTr="004355C1">
        <w:trPr>
          <w:trHeight w:val="253"/>
        </w:trPr>
        <w:tc>
          <w:tcPr>
            <w:tcW w:w="34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5E2612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5E2612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5E2612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3</w:t>
            </w:r>
          </w:p>
        </w:tc>
      </w:tr>
      <w:tr w:rsidR="00D02C27" w:rsidRPr="005E2612" w:rsidTr="004355C1">
        <w:trPr>
          <w:trHeight w:val="368"/>
        </w:trPr>
        <w:tc>
          <w:tcPr>
            <w:tcW w:w="34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5E2612" w:rsidRDefault="00D02C27" w:rsidP="00430322">
            <w:pPr>
              <w:pStyle w:val="11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5E2612" w:rsidRDefault="00D02C27" w:rsidP="00AA4EE1">
            <w:pPr>
              <w:pStyle w:val="11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 xml:space="preserve">Местоположение объекта 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5E2612" w:rsidRDefault="00BA1BAD" w:rsidP="00430322">
            <w:pPr>
              <w:pStyle w:val="11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Ростовская область, Константиновский район</w:t>
            </w:r>
          </w:p>
        </w:tc>
      </w:tr>
      <w:tr w:rsidR="00D02C27" w:rsidRPr="005E2612" w:rsidTr="004355C1">
        <w:trPr>
          <w:trHeight w:val="368"/>
        </w:trPr>
        <w:tc>
          <w:tcPr>
            <w:tcW w:w="34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5E2612" w:rsidRDefault="00D02C27" w:rsidP="00430322">
            <w:pPr>
              <w:pStyle w:val="11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5E2612" w:rsidRDefault="00AA4EE1" w:rsidP="00430322">
            <w:pPr>
              <w:pStyle w:val="11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Площадь объекта</w:t>
            </w:r>
            <w:r w:rsidR="00D02C27" w:rsidRPr="005E2612">
              <w:rPr>
                <w:sz w:val="18"/>
                <w:szCs w:val="18"/>
              </w:rPr>
              <w:t xml:space="preserve"> ± величина погрешности определения площади </w:t>
            </w:r>
          </w:p>
          <w:p w:rsidR="00D02C27" w:rsidRPr="005E2612" w:rsidRDefault="00D02C27" w:rsidP="00430322">
            <w:pPr>
              <w:pStyle w:val="11"/>
              <w:rPr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(</w:t>
            </w:r>
            <w:r w:rsidRPr="005E2612">
              <w:rPr>
                <w:b/>
                <w:sz w:val="18"/>
                <w:szCs w:val="18"/>
                <w:lang w:val="en-US"/>
              </w:rPr>
              <w:t>P</w:t>
            </w:r>
            <w:r w:rsidRPr="005E2612">
              <w:rPr>
                <w:b/>
                <w:sz w:val="18"/>
                <w:szCs w:val="18"/>
              </w:rPr>
              <w:t xml:space="preserve"> ± </w:t>
            </w:r>
            <w:r w:rsidRPr="005E2612">
              <w:rPr>
                <w:b/>
                <w:sz w:val="18"/>
                <w:szCs w:val="18"/>
              </w:rPr>
              <w:sym w:font="Symbol" w:char="F044"/>
            </w:r>
            <w:r w:rsidRPr="005E2612">
              <w:rPr>
                <w:b/>
                <w:sz w:val="18"/>
                <w:szCs w:val="18"/>
                <w:lang w:val="en-US"/>
              </w:rPr>
              <w:t>P</w:t>
            </w:r>
            <w:r w:rsidR="00AA4EE1" w:rsidRPr="005E261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5E2612" w:rsidRDefault="00BA1BAD" w:rsidP="00430322">
            <w:pPr>
              <w:pStyle w:val="11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71667</w:t>
            </w:r>
            <w:r w:rsidR="00F279C9" w:rsidRPr="005E2612">
              <w:rPr>
                <w:sz w:val="18"/>
                <w:szCs w:val="18"/>
              </w:rPr>
              <w:t>кв.м</w:t>
            </w:r>
            <w:r w:rsidR="00D02C27" w:rsidRPr="005E2612">
              <w:rPr>
                <w:sz w:val="18"/>
                <w:szCs w:val="18"/>
              </w:rPr>
              <w:t xml:space="preserve"> ± </w:t>
            </w:r>
            <w:r w:rsidRPr="005E2612">
              <w:rPr>
                <w:sz w:val="18"/>
                <w:szCs w:val="18"/>
              </w:rPr>
              <w:t>94</w:t>
            </w:r>
            <w:r w:rsidR="00F279C9" w:rsidRPr="005E2612">
              <w:rPr>
                <w:sz w:val="18"/>
                <w:szCs w:val="18"/>
              </w:rPr>
              <w:t>кв.м</w:t>
            </w:r>
          </w:p>
          <w:p w:rsidR="00D02C27" w:rsidRPr="005E2612" w:rsidRDefault="00D02C27" w:rsidP="00430322">
            <w:pPr>
              <w:pStyle w:val="11"/>
              <w:rPr>
                <w:sz w:val="18"/>
                <w:szCs w:val="18"/>
              </w:rPr>
            </w:pPr>
          </w:p>
        </w:tc>
      </w:tr>
      <w:tr w:rsidR="00993657" w:rsidRPr="005E2612" w:rsidTr="004355C1">
        <w:trPr>
          <w:trHeight w:val="368"/>
        </w:trPr>
        <w:tc>
          <w:tcPr>
            <w:tcW w:w="343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3657" w:rsidRPr="005E2612" w:rsidRDefault="00993657" w:rsidP="00993657">
            <w:pPr>
              <w:pStyle w:val="11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</w:t>
            </w:r>
          </w:p>
        </w:tc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993657" w:rsidRPr="005E2612" w:rsidRDefault="00993657" w:rsidP="00993657">
            <w:pPr>
              <w:pStyle w:val="11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 xml:space="preserve">Иные характеристики объекта </w:t>
            </w:r>
          </w:p>
        </w:tc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5156E" w:rsidRPr="005E261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Публичный сервитут устанавливается в целях эксплуатации</w:t>
            </w:r>
          </w:p>
          <w:p w:rsidR="0055156E" w:rsidRPr="005E2612" w:rsidRDefault="0055156E" w:rsidP="0055156E">
            <w:pPr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  <w:u w:val="single"/>
              </w:rPr>
            </w:pPr>
            <w:r w:rsidRPr="005E2612">
              <w:rPr>
                <w:sz w:val="18"/>
                <w:szCs w:val="18"/>
              </w:rPr>
              <w:t xml:space="preserve">воздушной линии электропередачи </w:t>
            </w:r>
            <w:r w:rsidR="00BA1BAD" w:rsidRPr="005E2612">
              <w:rPr>
                <w:b/>
                <w:i/>
                <w:sz w:val="18"/>
                <w:szCs w:val="18"/>
                <w:u w:val="single"/>
              </w:rPr>
              <w:t>ВЛ 10 кВ №11 ПС "Николаевская"</w:t>
            </w:r>
          </w:p>
          <w:p w:rsidR="0055156E" w:rsidRPr="005E261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55156E" w:rsidRPr="005E261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Правообладатель: Публичное акционерное общество</w:t>
            </w:r>
          </w:p>
          <w:p w:rsidR="0055156E" w:rsidRPr="005E261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"</w:t>
            </w:r>
            <w:proofErr w:type="spellStart"/>
            <w:r w:rsidRPr="005E2612">
              <w:rPr>
                <w:sz w:val="18"/>
                <w:szCs w:val="18"/>
              </w:rPr>
              <w:t>Россети</w:t>
            </w:r>
            <w:proofErr w:type="spellEnd"/>
            <w:r w:rsidRPr="005E2612">
              <w:rPr>
                <w:sz w:val="18"/>
                <w:szCs w:val="18"/>
              </w:rPr>
              <w:t xml:space="preserve"> Юг", ОГРН 1076164009096, ИНН 6164266561</w:t>
            </w:r>
          </w:p>
          <w:p w:rsidR="0055156E" w:rsidRPr="005E261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Контактная информация: 344002, Россия, г. Ростов-на-Дону,</w:t>
            </w:r>
          </w:p>
          <w:p w:rsidR="0055156E" w:rsidRPr="005E2612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ул. Большая Садовая, 49, адрес электронной почты:</w:t>
            </w:r>
          </w:p>
          <w:p w:rsidR="00993657" w:rsidRPr="005E2612" w:rsidRDefault="00DA286C" w:rsidP="0055156E">
            <w:pPr>
              <w:rPr>
                <w:sz w:val="18"/>
                <w:szCs w:val="18"/>
              </w:rPr>
            </w:pPr>
            <w:hyperlink r:id="rId9" w:history="1">
              <w:r w:rsidR="0055156E" w:rsidRPr="005E2612">
                <w:rPr>
                  <w:rStyle w:val="ae"/>
                  <w:color w:val="auto"/>
                  <w:sz w:val="18"/>
                  <w:szCs w:val="18"/>
                  <w:u w:val="none"/>
                </w:rPr>
                <w:t>office@rosseti-yug.ru</w:t>
              </w:r>
            </w:hyperlink>
          </w:p>
        </w:tc>
      </w:tr>
    </w:tbl>
    <w:p w:rsidR="00D02C27" w:rsidRPr="005E2612" w:rsidRDefault="00D02C2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D02C27" w:rsidRDefault="00D02C27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p w:rsidR="0080547F" w:rsidRDefault="0080547F" w:rsidP="00D02C27">
      <w:pPr>
        <w:rPr>
          <w:sz w:val="18"/>
          <w:szCs w:val="18"/>
        </w:rPr>
      </w:pPr>
    </w:p>
    <w:p w:rsidR="0080547F" w:rsidRDefault="0080547F" w:rsidP="00D02C27">
      <w:pPr>
        <w:rPr>
          <w:sz w:val="18"/>
          <w:szCs w:val="18"/>
        </w:rPr>
      </w:pPr>
    </w:p>
    <w:p w:rsidR="0080547F" w:rsidRDefault="0080547F" w:rsidP="00D02C27">
      <w:pPr>
        <w:rPr>
          <w:sz w:val="18"/>
          <w:szCs w:val="18"/>
        </w:rPr>
      </w:pPr>
    </w:p>
    <w:p w:rsidR="0080547F" w:rsidRDefault="0080547F" w:rsidP="00D02C27">
      <w:pPr>
        <w:rPr>
          <w:sz w:val="18"/>
          <w:szCs w:val="18"/>
        </w:rPr>
      </w:pPr>
    </w:p>
    <w:p w:rsidR="0080547F" w:rsidRDefault="0080547F" w:rsidP="00D02C27">
      <w:pPr>
        <w:rPr>
          <w:sz w:val="18"/>
          <w:szCs w:val="18"/>
        </w:rPr>
      </w:pPr>
    </w:p>
    <w:p w:rsidR="0080547F" w:rsidRDefault="0080547F" w:rsidP="00D02C27">
      <w:pPr>
        <w:rPr>
          <w:sz w:val="18"/>
          <w:szCs w:val="18"/>
        </w:rPr>
      </w:pPr>
    </w:p>
    <w:p w:rsidR="00CB0CEB" w:rsidRDefault="00CB0CEB" w:rsidP="00D02C27">
      <w:pPr>
        <w:rPr>
          <w:sz w:val="18"/>
          <w:szCs w:val="18"/>
        </w:rPr>
      </w:pPr>
    </w:p>
    <w:tbl>
      <w:tblPr>
        <w:tblW w:w="4941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7"/>
        <w:gridCol w:w="1603"/>
        <w:gridCol w:w="1627"/>
        <w:gridCol w:w="1777"/>
        <w:gridCol w:w="1923"/>
        <w:gridCol w:w="1923"/>
        <w:gridCol w:w="1322"/>
      </w:tblGrid>
      <w:tr w:rsidR="0080547F" w:rsidRPr="005E2612" w:rsidTr="0080547F">
        <w:trPr>
          <w:gridBefore w:val="1"/>
          <w:wBefore w:w="8" w:type="dxa"/>
          <w:cantSplit/>
          <w:jc w:val="center"/>
        </w:trPr>
        <w:tc>
          <w:tcPr>
            <w:tcW w:w="9892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jc w:val="center"/>
              <w:rPr>
                <w:b/>
                <w:i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lastRenderedPageBreak/>
              <w:t>ОПИСАНИЕ МЕСТОПОЛОЖЕНИЯ ГРАНИЦ</w:t>
            </w:r>
          </w:p>
          <w:p w:rsidR="0080547F" w:rsidRPr="005E2612" w:rsidRDefault="0080547F" w:rsidP="00B96D1E">
            <w:pPr>
              <w:jc w:val="center"/>
              <w:rPr>
                <w:sz w:val="18"/>
                <w:szCs w:val="18"/>
              </w:rPr>
            </w:pPr>
            <w:r w:rsidRPr="005E2612">
              <w:rPr>
                <w:b/>
                <w:i/>
                <w:sz w:val="18"/>
                <w:szCs w:val="18"/>
                <w:u w:val="single"/>
              </w:rPr>
              <w:t>Публичный сервитут для эксплуатации объекта ВЛ 10 кВ №11 ПС "Николаевская"</w:t>
            </w:r>
          </w:p>
          <w:p w:rsidR="0080547F" w:rsidRPr="005E2612" w:rsidRDefault="0080547F" w:rsidP="00B96D1E">
            <w:pPr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80547F" w:rsidRPr="005E2612" w:rsidRDefault="0080547F" w:rsidP="00B96D1E">
            <w:pPr>
              <w:jc w:val="center"/>
              <w:rPr>
                <w:sz w:val="18"/>
                <w:szCs w:val="18"/>
              </w:rPr>
            </w:pPr>
          </w:p>
          <w:p w:rsidR="0080547F" w:rsidRPr="005E2612" w:rsidRDefault="0080547F" w:rsidP="00B96D1E">
            <w:pPr>
              <w:pStyle w:val="21"/>
              <w:jc w:val="center"/>
              <w:rPr>
                <w:sz w:val="18"/>
                <w:szCs w:val="18"/>
                <w:u w:val="single"/>
              </w:rPr>
            </w:pPr>
            <w:r w:rsidRPr="005E2612">
              <w:rPr>
                <w:sz w:val="18"/>
                <w:szCs w:val="18"/>
              </w:rPr>
              <w:t>Раздел 2</w:t>
            </w:r>
          </w:p>
        </w:tc>
      </w:tr>
      <w:tr w:rsidR="0080547F" w:rsidRPr="005E2612" w:rsidTr="0080547F">
        <w:trPr>
          <w:gridBefore w:val="1"/>
          <w:wBefore w:w="8" w:type="dxa"/>
          <w:cantSplit/>
          <w:jc w:val="center"/>
        </w:trPr>
        <w:tc>
          <w:tcPr>
            <w:tcW w:w="9892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 xml:space="preserve">Сведения о местоположении границ объекта </w:t>
            </w:r>
          </w:p>
        </w:tc>
      </w:tr>
      <w:tr w:rsidR="0080547F" w:rsidRPr="005E2612" w:rsidTr="0080547F">
        <w:trPr>
          <w:gridBefore w:val="1"/>
          <w:wBefore w:w="8" w:type="dxa"/>
          <w:cantSplit/>
          <w:jc w:val="center"/>
        </w:trPr>
        <w:tc>
          <w:tcPr>
            <w:tcW w:w="9892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 xml:space="preserve">1. Система координат  </w:t>
            </w:r>
            <w:r w:rsidRPr="005E2612">
              <w:rPr>
                <w:b/>
                <w:sz w:val="18"/>
                <w:szCs w:val="18"/>
                <w:u w:val="single"/>
              </w:rPr>
              <w:t>МСК-61, зона 2</w:t>
            </w:r>
          </w:p>
        </w:tc>
      </w:tr>
      <w:tr w:rsidR="0080547F" w:rsidRPr="005E2612" w:rsidTr="0080547F">
        <w:trPr>
          <w:gridBefore w:val="1"/>
          <w:wBefore w:w="8" w:type="dxa"/>
          <w:cantSplit/>
          <w:jc w:val="center"/>
        </w:trPr>
        <w:tc>
          <w:tcPr>
            <w:tcW w:w="9892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 xml:space="preserve">2. Сведения о характерных точках границ объекта </w:t>
            </w:r>
          </w:p>
        </w:tc>
      </w:tr>
      <w:tr w:rsidR="0080547F" w:rsidRPr="005E2612" w:rsidTr="0080547F">
        <w:trPr>
          <w:gridBefore w:val="1"/>
          <w:wBefore w:w="8" w:type="dxa"/>
          <w:cantSplit/>
          <w:trHeight w:val="891"/>
          <w:tblHeader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Обозначение характерных точек</w:t>
            </w:r>
          </w:p>
          <w:p w:rsidR="0080547F" w:rsidRPr="005E2612" w:rsidRDefault="0080547F" w:rsidP="00B96D1E">
            <w:pPr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границ</w:t>
            </w:r>
          </w:p>
          <w:p w:rsidR="0080547F" w:rsidRPr="005E2612" w:rsidRDefault="0080547F" w:rsidP="00B96D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5E2612">
              <w:rPr>
                <w:snapToGrid/>
                <w:sz w:val="18"/>
                <w:szCs w:val="18"/>
              </w:rPr>
              <w:t>M</w:t>
            </w:r>
            <w:r w:rsidRPr="005E2612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5E2612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80547F" w:rsidRPr="005E2612" w:rsidTr="0080547F">
        <w:trPr>
          <w:gridBefore w:val="1"/>
          <w:wBefore w:w="8" w:type="dxa"/>
          <w:cantSplit/>
          <w:tblHeader/>
          <w:jc w:val="center"/>
        </w:trPr>
        <w:tc>
          <w:tcPr>
            <w:tcW w:w="1560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8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287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6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465469.59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2337828.73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465468.17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2337834.04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465470.96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2337834.86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465477.68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2337838.28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465604.18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2337987.67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465504.51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2338529.51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465502.87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2338538.83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465490.67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2338546.29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465489.73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2338547.26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465489.48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2338547.81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465481.58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2338572.89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465468.60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2338638.07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465433.80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2338649.60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465247.29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2338554.58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465195.22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2338526.39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465155.95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2338507.00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465065.15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2338387.50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465064.33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2338386.78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465063.83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2338386.55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464968.98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2338355.07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464852.55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2338307.18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464861.49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2338305.05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464862.15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2338304.82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464866.48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2338302.81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464862.97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2338296.74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464859.53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2338298.32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464841.53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2338302.61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464629.59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2338211.84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464567.95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2338042.58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464673.67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2337886.56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464674.04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2337885.19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464673.41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2337883.44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464281.66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2337409.51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464129.83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2337225.68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463765.46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2336372.67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463764.10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2336371.50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463394.61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2336222.46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463196.74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2336139.96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39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463167.72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2335975.44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463167.40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2335974.55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463166.39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2335973.54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463164.78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2335973.18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463089.79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2335979.53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463062.97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2335984.24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463063.92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2335989.65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463090.62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2335984.97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463162.74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2335978.87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463191.06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2336139.46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462928.06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2336164.75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50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462927.22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2336164.97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51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462886.44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2336182.76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lastRenderedPageBreak/>
              <w:t>52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462866.82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2336171.53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53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462859.89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2336134.05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54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462854.14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2336095.76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55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462848.70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2336096.57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56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462854.47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2336135.01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57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462861.65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2336173.79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58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462861.97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2336174.66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59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462862.99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2336175.67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462883.67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2336187.51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462916.86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2336532.47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462917.04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2336533.22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462918.74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2336537.51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462918.80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2336540.74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462924.30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2336540.69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462924.23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2336536.91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462924.04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2336535.95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462922.30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2336531.56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69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462889.20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2336187.56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462929.02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2336170.18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463193.87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2336144.72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463392.53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2336227.55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463760.99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2336376.17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464124.93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2337228.21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464125.33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2337228.88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464276.34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2337411.70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463990.22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2338053.78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463940.41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2338179.11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79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463903.11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2338271.78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80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463867.03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2338361.82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lastRenderedPageBreak/>
              <w:t>81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463853.98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2338394.92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82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463853.06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2338397.24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83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463852.97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2338397.95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84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463852.52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2338404.02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85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463852.65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2338407.06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86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463859.65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2338407.06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87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463858.49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2338398.37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88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463859.08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2338396.93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89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463872.14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2338363.84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463908.22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2338273.83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463945.51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2338181.14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463993.37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2338060.74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464123.70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2338260.52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464124.25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2338261.14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464217.37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2338337.89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464218.82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2338339.08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464227.95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2338348.13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464230.76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2338350.01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99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464233.89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2338344.60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464231.39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2338342.92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464222.72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2338335.20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464220.84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2338333.63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464128.07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2338257.17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463995.89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2338054.54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464280.25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2337416.43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464667.85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2337885.35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464562.50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2338040.83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464562.13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2338042.21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109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464562.30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2338043.15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464625.03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2338215.27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111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464626.33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2338216.43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112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464839.35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2338307.64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113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464841.05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2338308.37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114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464841.71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2338308.64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115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464843.42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2338309.37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116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464967.15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2338360.26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117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465061.29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2338391.50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118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465151.97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2338510.84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119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465152.94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2338511.64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465192.74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2338531.30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465244.76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2338559.47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465432.33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2338655.03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465433.58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2338655.33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465434.44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2338655.19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465471.85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2338642.79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465472.36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2338642.56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465473.36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2338641.55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465473.68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2338640.72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129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465486.94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2338574.12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130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465494.42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2338550.44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131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465501.49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2338546.12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132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465501.05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2338548.45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133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465500.02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2338551.37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134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465505.31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2338552.80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135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465506.41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2338549.70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136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465507.36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2338544.73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137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465821.25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2338714.10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138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465646.31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2339125.64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lastRenderedPageBreak/>
              <w:t>139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465531.45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2339067.28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465529.69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2339066.39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465529.02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2339066.12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465516.47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2339063.68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465513.26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2339062.31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465510.51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2339067.90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465514.34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2339069.54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465514.91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2339069.72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465527.40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2339071.39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465528.97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2339072.19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149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465642.37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2339129.81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465478.02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2339245.70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465265.19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2339206.90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465241.87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2339192.26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465241.36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2339192.00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464906.99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2339068.62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464904.72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2339067.78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464904.01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2339067.68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464891.86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2339067.17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464889.10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2339066.36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159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464887.30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2339073.11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160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464890.37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2339074.04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161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464891.44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2339074.18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162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464899.35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2339074.03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163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464872.66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2339132.44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164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464850.76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2339184.62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165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464802.45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2339221.21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166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464708.97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2339205.19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167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464699.17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2339200.41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lastRenderedPageBreak/>
              <w:t>168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464695.56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2339199.21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169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464694.14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2339204.50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464697.24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2339205.56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464706.90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2339210.31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464707.65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2339210.55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464803.16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2339226.87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464804.82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2339226.31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464854.67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2339188.56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464855.55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2339187.43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464877.72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2339134.61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464905.45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2339073.90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179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465239.19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2339197.07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465260.93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2339210.71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465195.80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2339422.78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465127.30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2339581.45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465041.94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2339781.06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465041.78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2339781.56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465027.18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2339849.26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465012.01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2339846.44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464973.02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2339838.29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464971.08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2339837.89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189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464963.75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2339835.76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190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464962.04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2339842.52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191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464969.66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2339843.20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192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464971.90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2339843.67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193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465010.98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2339851.84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194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465026.01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2339854.64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195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464921.66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2340337.61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196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464691.24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2340305.44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lastRenderedPageBreak/>
              <w:t>197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464689.87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2340305.81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198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464688.86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2340306.82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199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464688.54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2340308.68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464724.04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2340505.93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464708.91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2340505.35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464632.99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2340486.43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464632.21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2340486.35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464629.01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2340486.50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464629.13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2340491.99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464632.05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2340491.87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464707.85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2340510.76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464708.41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2340510.84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209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464727.35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2340511.55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464728.73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2340511.18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464729.73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2340510.18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464730.06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2340508.31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464694.62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2340311.44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464921.06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2340343.08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464921.08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2340371.22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464921.44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2340372.60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464922.45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2340373.60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464922.98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2340373.84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219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465042.13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2340412.27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220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465215.43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2340512.58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221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464983.44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2340913.19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222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464983.07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2340914.57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223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464983.44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2340915.94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224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464983.75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2340916.38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225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465360.81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2341347.94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lastRenderedPageBreak/>
              <w:t>226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465361.61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2341348.56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227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465697.68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2341524.38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228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465691.25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2341573.70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229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465690.38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2341575.41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465695.50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2341577.48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465696.37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2341575.76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465696.64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2341574.88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465703.40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2341522.83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465703.04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2341521.46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465701.93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2341520.40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465364.62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2341343.93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464989.19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2340914.24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465221.57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2340512.95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465221.94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2340511.57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465221.57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2340510.20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465220.56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2340509.19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465044.62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2340407.36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465044.09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2340407.12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464926.57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2340369.22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464926.56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2340340.98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465031.99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2339853.03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465047.10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2339782.98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465130.55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2339587.84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249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465148.39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2339610.13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250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465172.22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2339641.18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251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465173.33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2339642.62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252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465177.78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2339650.32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253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465180.17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2339651.95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254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465183.30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2339646.54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lastRenderedPageBreak/>
              <w:t>255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465181.56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2339645.34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256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465178.09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2339639.87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257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465176.56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2339637.83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258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465152.70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2339606.72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259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465133.01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2339582.11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465201.02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2339424.54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465266.08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2339212.65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465478.66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2339251.36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465480.24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2339250.86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465647.87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2339132.66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465706.07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2339164.54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465710.46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2339166.77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465713.08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2339161.93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465708.60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2339159.65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269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465651.20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2339128.21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465827.29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2338713.95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465827.51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2338712.87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465827.14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2338711.49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465826.07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2338710.45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465508.42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2338539.05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465509.71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2338531.67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465521.32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2338524.35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277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465534.07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2338517.57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278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465531.49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2338512.72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279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465518.47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2338519.64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280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465511.06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2338524.32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281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465609.87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2337986.89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282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465609.22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2337985.11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283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465481.52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2337834.30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lastRenderedPageBreak/>
              <w:t>284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465480.67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2337833.63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285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465473.23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2337829.84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286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465472.76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2337829.66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bookmarkStart w:id="0" w:name="LastPage" w:colFirst="0" w:colLast="0"/>
            <w:r w:rsidRPr="005E2612">
              <w:rPr>
                <w:sz w:val="18"/>
                <w:szCs w:val="18"/>
              </w:rPr>
              <w:t>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465469.59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2337828.73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5E2612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3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-</w:t>
            </w:r>
          </w:p>
        </w:tc>
      </w:tr>
      <w:bookmarkEnd w:id="0"/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9900" w:type="dxa"/>
            <w:gridSpan w:val="7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90"/>
          <w:tblHeader/>
          <w:jc w:val="center"/>
        </w:trPr>
        <w:tc>
          <w:tcPr>
            <w:tcW w:w="1568" w:type="dxa"/>
            <w:gridSpan w:val="2"/>
            <w:vMerge w:val="restart"/>
            <w:shd w:val="clear" w:color="auto" w:fill="auto"/>
            <w:vAlign w:val="center"/>
          </w:tcPr>
          <w:p w:rsidR="0080547F" w:rsidRPr="005E2612" w:rsidRDefault="0080547F" w:rsidP="00B96D1E">
            <w:pPr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Обозначение характерных точек части границы</w:t>
            </w:r>
          </w:p>
          <w:p w:rsidR="0080547F" w:rsidRPr="005E2612" w:rsidRDefault="0080547F" w:rsidP="00B96D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12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871" w:type="dxa"/>
            <w:vMerge w:val="restart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871" w:type="dxa"/>
            <w:vMerge w:val="restart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5E2612">
              <w:rPr>
                <w:snapToGrid/>
                <w:sz w:val="18"/>
                <w:szCs w:val="18"/>
              </w:rPr>
              <w:t>M</w:t>
            </w:r>
            <w:r w:rsidRPr="005E2612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5E2612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278" w:type="dxa"/>
            <w:vMerge w:val="restart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vMerge/>
            <w:shd w:val="clear" w:color="auto" w:fill="auto"/>
            <w:vAlign w:val="center"/>
          </w:tcPr>
          <w:p w:rsidR="0080547F" w:rsidRPr="005E2612" w:rsidRDefault="0080547F" w:rsidP="00B96D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5E2612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871" w:type="dxa"/>
            <w:vMerge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871" w:type="dxa"/>
            <w:vMerge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278" w:type="dxa"/>
            <w:vMerge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5E2612">
              <w:rPr>
                <w:b/>
                <w:sz w:val="18"/>
                <w:szCs w:val="18"/>
              </w:rPr>
              <w:t>6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Часть №-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5E2612">
              <w:rPr>
                <w:sz w:val="18"/>
                <w:szCs w:val="18"/>
              </w:rPr>
              <w:t>-</w:t>
            </w:r>
          </w:p>
        </w:tc>
      </w:tr>
      <w:tr w:rsidR="0080547F" w:rsidRPr="005E2612" w:rsidTr="0080547F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68" w:type="dxa"/>
            <w:gridSpan w:val="2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29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80547F" w:rsidRPr="005E2612" w:rsidRDefault="0080547F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CB0CEB" w:rsidRPr="005E2612" w:rsidRDefault="00CB0CEB" w:rsidP="00D02C27">
      <w:pPr>
        <w:rPr>
          <w:sz w:val="18"/>
          <w:szCs w:val="18"/>
        </w:rPr>
      </w:pPr>
    </w:p>
    <w:p w:rsidR="00D02C27" w:rsidRPr="005E2612" w:rsidRDefault="00D02C27" w:rsidP="00D02C27">
      <w:pPr>
        <w:pStyle w:val="af0"/>
        <w:keepNext/>
        <w:rPr>
          <w:sz w:val="18"/>
          <w:szCs w:val="18"/>
        </w:rPr>
      </w:pPr>
    </w:p>
    <w:p w:rsidR="00D96431" w:rsidRPr="005E2612" w:rsidRDefault="00D96431" w:rsidP="00D02C27">
      <w:pPr>
        <w:rPr>
          <w:sz w:val="18"/>
          <w:szCs w:val="18"/>
        </w:rPr>
      </w:pPr>
    </w:p>
    <w:p w:rsidR="005E2612" w:rsidRDefault="005E2612" w:rsidP="005E2612">
      <w:pPr>
        <w:rPr>
          <w:sz w:val="18"/>
          <w:szCs w:val="18"/>
        </w:rPr>
        <w:sectPr w:rsidR="005E2612" w:rsidSect="002231F7">
          <w:headerReference w:type="default" r:id="rId10"/>
          <w:footerReference w:type="default" r:id="rId11"/>
          <w:type w:val="continuous"/>
          <w:pgSz w:w="11906" w:h="16838" w:code="9"/>
          <w:pgMar w:top="851" w:right="566" w:bottom="720" w:left="1276" w:header="0" w:footer="0" w:gutter="0"/>
          <w:pgNumType w:start="1"/>
          <w:cols w:space="708"/>
          <w:titlePg/>
          <w:docGrid w:linePitch="360"/>
        </w:sectPr>
      </w:pPr>
    </w:p>
    <w:p w:rsidR="009B4A79" w:rsidRDefault="00132BBD" w:rsidP="005E2612">
      <w:pPr>
        <w:ind w:left="-284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10344150" cy="752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F5" w:rsidRDefault="00132BBD" w:rsidP="005E2612">
      <w:pPr>
        <w:ind w:left="-284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10201275" cy="7372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F5" w:rsidRDefault="00132BBD" w:rsidP="005E2612">
      <w:pPr>
        <w:ind w:left="-284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10220325" cy="7381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F5" w:rsidRPr="005E2612" w:rsidRDefault="00132BBD" w:rsidP="005E2612">
      <w:pPr>
        <w:ind w:left="-284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10267950" cy="7410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1F5" w:rsidRPr="005E2612" w:rsidSect="005E2612">
      <w:pgSz w:w="16838" w:h="11906" w:orient="landscape" w:code="9"/>
      <w:pgMar w:top="0" w:right="720" w:bottom="720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474" w:rsidRDefault="00495474" w:rsidP="00DA35FF">
      <w:pPr>
        <w:pStyle w:val="a9"/>
      </w:pPr>
      <w:r>
        <w:separator/>
      </w:r>
    </w:p>
  </w:endnote>
  <w:endnote w:type="continuationSeparator" w:id="1">
    <w:p w:rsidR="00495474" w:rsidRDefault="00495474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1F7" w:rsidRDefault="00DA286C">
    <w:pPr>
      <w:pStyle w:val="ab"/>
      <w:jc w:val="right"/>
    </w:pPr>
    <w:r>
      <w:fldChar w:fldCharType="begin"/>
    </w:r>
    <w:r w:rsidR="002231F7">
      <w:instrText>PAGE   \* MERGEFORMAT</w:instrText>
    </w:r>
    <w:r>
      <w:fldChar w:fldCharType="separate"/>
    </w:r>
    <w:r w:rsidR="00BD4643">
      <w:rPr>
        <w:noProof/>
      </w:rPr>
      <w:t>3</w:t>
    </w:r>
    <w:r>
      <w:fldChar w:fldCharType="end"/>
    </w:r>
  </w:p>
  <w:p w:rsidR="002231F7" w:rsidRDefault="002231F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474" w:rsidRDefault="00495474" w:rsidP="00DA35FF">
      <w:pPr>
        <w:pStyle w:val="a9"/>
      </w:pPr>
      <w:r>
        <w:separator/>
      </w:r>
    </w:p>
  </w:footnote>
  <w:footnote w:type="continuationSeparator" w:id="1">
    <w:p w:rsidR="00495474" w:rsidRDefault="00495474" w:rsidP="00DA35FF">
      <w:pPr>
        <w:pStyle w:val="a9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E54" w:rsidRDefault="006D4E54" w:rsidP="00B97BC7">
    <w:pPr>
      <w:pStyle w:val="a9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20E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7C7C"/>
    <w:rsid w:val="000E6C4A"/>
    <w:rsid w:val="000F116B"/>
    <w:rsid w:val="000F2924"/>
    <w:rsid w:val="000F434F"/>
    <w:rsid w:val="000F4C41"/>
    <w:rsid w:val="000F68C6"/>
    <w:rsid w:val="000F6C47"/>
    <w:rsid w:val="001015D6"/>
    <w:rsid w:val="0010183A"/>
    <w:rsid w:val="001035EC"/>
    <w:rsid w:val="0010661F"/>
    <w:rsid w:val="00112D40"/>
    <w:rsid w:val="001137F9"/>
    <w:rsid w:val="00114CE5"/>
    <w:rsid w:val="001150B7"/>
    <w:rsid w:val="00120B3B"/>
    <w:rsid w:val="0012481B"/>
    <w:rsid w:val="00124E51"/>
    <w:rsid w:val="00124F74"/>
    <w:rsid w:val="001256D2"/>
    <w:rsid w:val="0012698D"/>
    <w:rsid w:val="00127507"/>
    <w:rsid w:val="00132BBD"/>
    <w:rsid w:val="0013569B"/>
    <w:rsid w:val="001369AB"/>
    <w:rsid w:val="0014097C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0D12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231F7"/>
    <w:rsid w:val="00230C8F"/>
    <w:rsid w:val="00231D9B"/>
    <w:rsid w:val="00233A33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B1A83"/>
    <w:rsid w:val="002B212C"/>
    <w:rsid w:val="002B3C6D"/>
    <w:rsid w:val="002B711A"/>
    <w:rsid w:val="002B7EBF"/>
    <w:rsid w:val="002C1740"/>
    <w:rsid w:val="002C22F4"/>
    <w:rsid w:val="002C2C77"/>
    <w:rsid w:val="002C6DFB"/>
    <w:rsid w:val="002D6987"/>
    <w:rsid w:val="002D7EFF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3BB9"/>
    <w:rsid w:val="00331F53"/>
    <w:rsid w:val="00335807"/>
    <w:rsid w:val="0034079A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6CFD"/>
    <w:rsid w:val="003F7BA4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468A"/>
    <w:rsid w:val="00435135"/>
    <w:rsid w:val="004355C1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5474"/>
    <w:rsid w:val="00497034"/>
    <w:rsid w:val="004A447B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14A46"/>
    <w:rsid w:val="00521EC4"/>
    <w:rsid w:val="00523390"/>
    <w:rsid w:val="00524671"/>
    <w:rsid w:val="005248C4"/>
    <w:rsid w:val="00526346"/>
    <w:rsid w:val="00527534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2612"/>
    <w:rsid w:val="005E40E2"/>
    <w:rsid w:val="005E52CD"/>
    <w:rsid w:val="005F432F"/>
    <w:rsid w:val="005F564C"/>
    <w:rsid w:val="005F6ADD"/>
    <w:rsid w:val="005F6E85"/>
    <w:rsid w:val="0060088D"/>
    <w:rsid w:val="00601960"/>
    <w:rsid w:val="00603609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E4B"/>
    <w:rsid w:val="007675BD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800BFF"/>
    <w:rsid w:val="00801BC5"/>
    <w:rsid w:val="0080225A"/>
    <w:rsid w:val="0080547F"/>
    <w:rsid w:val="00811F4D"/>
    <w:rsid w:val="00812E49"/>
    <w:rsid w:val="00817071"/>
    <w:rsid w:val="00817F71"/>
    <w:rsid w:val="00820F7C"/>
    <w:rsid w:val="008237F8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3505"/>
    <w:rsid w:val="00867D86"/>
    <w:rsid w:val="0087308E"/>
    <w:rsid w:val="00874499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6A6A"/>
    <w:rsid w:val="008B6F5B"/>
    <w:rsid w:val="008C0019"/>
    <w:rsid w:val="008C014F"/>
    <w:rsid w:val="008C184B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1F5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25E3"/>
    <w:rsid w:val="00993657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28A9"/>
    <w:rsid w:val="00A63255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443F"/>
    <w:rsid w:val="00AB5267"/>
    <w:rsid w:val="00AB52C6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5989"/>
    <w:rsid w:val="00B07279"/>
    <w:rsid w:val="00B078AA"/>
    <w:rsid w:val="00B13D8B"/>
    <w:rsid w:val="00B13E5D"/>
    <w:rsid w:val="00B1500C"/>
    <w:rsid w:val="00B16D90"/>
    <w:rsid w:val="00B17927"/>
    <w:rsid w:val="00B20099"/>
    <w:rsid w:val="00B225DC"/>
    <w:rsid w:val="00B23398"/>
    <w:rsid w:val="00B23AB8"/>
    <w:rsid w:val="00B27E67"/>
    <w:rsid w:val="00B306E5"/>
    <w:rsid w:val="00B30D74"/>
    <w:rsid w:val="00B31C66"/>
    <w:rsid w:val="00B355BA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1BAD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4643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2300"/>
    <w:rsid w:val="00C07124"/>
    <w:rsid w:val="00C11142"/>
    <w:rsid w:val="00C15A40"/>
    <w:rsid w:val="00C16723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CEB"/>
    <w:rsid w:val="00CB0DA1"/>
    <w:rsid w:val="00CB66EA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7440"/>
    <w:rsid w:val="00D07D75"/>
    <w:rsid w:val="00D12AF8"/>
    <w:rsid w:val="00D15B30"/>
    <w:rsid w:val="00D2017C"/>
    <w:rsid w:val="00D20C50"/>
    <w:rsid w:val="00D21DDF"/>
    <w:rsid w:val="00D232B1"/>
    <w:rsid w:val="00D26540"/>
    <w:rsid w:val="00D268A2"/>
    <w:rsid w:val="00D27EA9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86C"/>
    <w:rsid w:val="00DA2AFD"/>
    <w:rsid w:val="00DA35FF"/>
    <w:rsid w:val="00DA43FF"/>
    <w:rsid w:val="00DA6DDC"/>
    <w:rsid w:val="00DB0117"/>
    <w:rsid w:val="00DB420C"/>
    <w:rsid w:val="00DB54E5"/>
    <w:rsid w:val="00DC1C80"/>
    <w:rsid w:val="00DC5C37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50DD"/>
    <w:rsid w:val="00E261B4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5F17"/>
    <w:rsid w:val="00F112A6"/>
    <w:rsid w:val="00F12DBD"/>
    <w:rsid w:val="00F213BE"/>
    <w:rsid w:val="00F216B6"/>
    <w:rsid w:val="00F21A49"/>
    <w:rsid w:val="00F22869"/>
    <w:rsid w:val="00F279C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2046"/>
    <w:rsid w:val="00F76DA8"/>
    <w:rsid w:val="00F83C82"/>
    <w:rsid w:val="00F859C8"/>
    <w:rsid w:val="00F92A3D"/>
    <w:rsid w:val="00F933F6"/>
    <w:rsid w:val="00F9594F"/>
    <w:rsid w:val="00F960CD"/>
    <w:rsid w:val="00F97B07"/>
    <w:rsid w:val="00FA5739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4A1C"/>
    <w:rsid w:val="00FF4DA8"/>
    <w:rsid w:val="00FF6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rsid w:val="00DA286C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/>
    </w:rPr>
  </w:style>
  <w:style w:type="paragraph" w:styleId="2">
    <w:name w:val="heading 2"/>
    <w:basedOn w:val="a1"/>
    <w:next w:val="a1"/>
    <w:qFormat/>
    <w:rsid w:val="00DA286C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rsid w:val="00DA286C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rsid w:val="00DA286C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rsid w:val="00DA286C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DA286C"/>
    <w:rPr>
      <w:sz w:val="24"/>
    </w:rPr>
  </w:style>
  <w:style w:type="paragraph" w:customStyle="1" w:styleId="12">
    <w:name w:val="Название1"/>
    <w:basedOn w:val="a1"/>
    <w:qFormat/>
    <w:rsid w:val="00DA286C"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rsid w:val="00DA286C"/>
    <w:pPr>
      <w:numPr>
        <w:numId w:val="1"/>
      </w:numPr>
      <w:jc w:val="both"/>
    </w:pPr>
    <w:rPr>
      <w:rFonts w:ascii="Arial" w:hAnsi="Arial"/>
    </w:rPr>
  </w:style>
  <w:style w:type="paragraph" w:customStyle="1" w:styleId="13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5">
    <w:name w:val="Body Text Indent"/>
    <w:basedOn w:val="a1"/>
    <w:rsid w:val="00DA286C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rsid w:val="00DA286C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rsid w:val="00DA286C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1"/>
    <w:rsid w:val="00DA286C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DA286C"/>
    <w:pPr>
      <w:spacing w:before="120" w:after="120"/>
    </w:pPr>
    <w:rPr>
      <w:b/>
    </w:rPr>
  </w:style>
  <w:style w:type="table" w:styleId="a8">
    <w:name w:val="Table Grid"/>
    <w:basedOn w:val="a3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1"/>
    <w:link w:val="aa"/>
    <w:rsid w:val="00B97BC7"/>
    <w:pPr>
      <w:tabs>
        <w:tab w:val="center" w:pos="4677"/>
        <w:tab w:val="right" w:pos="9355"/>
      </w:tabs>
    </w:pPr>
  </w:style>
  <w:style w:type="paragraph" w:styleId="ab">
    <w:name w:val="footer"/>
    <w:basedOn w:val="a1"/>
    <w:link w:val="ac"/>
    <w:rsid w:val="00B97BC7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B97BC7"/>
  </w:style>
  <w:style w:type="character" w:styleId="ae">
    <w:name w:val="Hyperlink"/>
    <w:rsid w:val="008C0019"/>
    <w:rPr>
      <w:color w:val="0000FF"/>
      <w:u w:val="single"/>
    </w:rPr>
  </w:style>
  <w:style w:type="character" w:styleId="af">
    <w:name w:val="Strong"/>
    <w:qFormat/>
    <w:rsid w:val="00B93655"/>
    <w:rPr>
      <w:b/>
      <w:bCs/>
    </w:rPr>
  </w:style>
  <w:style w:type="character" w:customStyle="1" w:styleId="aa">
    <w:name w:val="Верхний колонтитул Знак"/>
    <w:link w:val="a9"/>
    <w:rsid w:val="00C600BA"/>
  </w:style>
  <w:style w:type="character" w:customStyle="1" w:styleId="ac">
    <w:name w:val="Нижний колонтитул Знак"/>
    <w:link w:val="ab"/>
    <w:rsid w:val="00C600BA"/>
  </w:style>
  <w:style w:type="paragraph" w:customStyle="1" w:styleId="af0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1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2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3">
    <w:name w:val="Текст таблицы"/>
    <w:basedOn w:val="11"/>
    <w:rsid w:val="00C600BA"/>
    <w:rPr>
      <w:snapToGrid w:val="0"/>
      <w:sz w:val="22"/>
    </w:rPr>
  </w:style>
  <w:style w:type="paragraph" w:customStyle="1" w:styleId="af4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5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6">
    <w:name w:val="annotation reference"/>
    <w:rsid w:val="00C600BA"/>
    <w:rPr>
      <w:sz w:val="16"/>
      <w:szCs w:val="16"/>
    </w:rPr>
  </w:style>
  <w:style w:type="paragraph" w:styleId="af7">
    <w:name w:val="annotation text"/>
    <w:basedOn w:val="a1"/>
    <w:link w:val="af8"/>
    <w:rsid w:val="00C600BA"/>
  </w:style>
  <w:style w:type="character" w:customStyle="1" w:styleId="af8">
    <w:name w:val="Текст примечания Знак"/>
    <w:basedOn w:val="a2"/>
    <w:link w:val="af7"/>
    <w:rsid w:val="00C600BA"/>
  </w:style>
  <w:style w:type="paragraph" w:styleId="af9">
    <w:name w:val="Balloon Text"/>
    <w:basedOn w:val="a1"/>
    <w:link w:val="afa"/>
    <w:rsid w:val="00C600BA"/>
    <w:rPr>
      <w:rFonts w:ascii="Tahoma" w:hAnsi="Tahoma"/>
      <w:sz w:val="16"/>
      <w:szCs w:val="16"/>
      <w:lang/>
    </w:rPr>
  </w:style>
  <w:style w:type="character" w:customStyle="1" w:styleId="afa">
    <w:name w:val="Текст выноски Знак"/>
    <w:link w:val="af9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customStyle="1" w:styleId="14">
    <w:name w:val="Обычный (веб)1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b">
    <w:name w:val="annotation subject"/>
    <w:basedOn w:val="af7"/>
    <w:next w:val="af7"/>
    <w:link w:val="afc"/>
    <w:rsid w:val="00A476C5"/>
    <w:rPr>
      <w:b/>
      <w:bCs/>
    </w:rPr>
  </w:style>
  <w:style w:type="character" w:customStyle="1" w:styleId="afc">
    <w:name w:val="Тема примечания Знак"/>
    <w:link w:val="afb"/>
    <w:rsid w:val="00A476C5"/>
    <w:rPr>
      <w:b/>
      <w:bCs/>
    </w:rPr>
  </w:style>
  <w:style w:type="paragraph" w:styleId="afd">
    <w:name w:val="footnote text"/>
    <w:basedOn w:val="a1"/>
    <w:link w:val="afe"/>
    <w:rsid w:val="00BB51B5"/>
  </w:style>
  <w:style w:type="character" w:customStyle="1" w:styleId="afe">
    <w:name w:val="Текст сноски Знак"/>
    <w:basedOn w:val="a2"/>
    <w:link w:val="afd"/>
    <w:rsid w:val="00BB51B5"/>
  </w:style>
  <w:style w:type="character" w:styleId="aff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  <w:style w:type="paragraph" w:styleId="aff0">
    <w:name w:val="Body Text"/>
    <w:basedOn w:val="a1"/>
    <w:link w:val="aff1"/>
    <w:rsid w:val="00CB0CEB"/>
    <w:pPr>
      <w:spacing w:after="120"/>
    </w:pPr>
  </w:style>
  <w:style w:type="character" w:customStyle="1" w:styleId="aff1">
    <w:name w:val="Основной текст Знак"/>
    <w:basedOn w:val="a2"/>
    <w:link w:val="aff0"/>
    <w:rsid w:val="00CB0CEB"/>
  </w:style>
  <w:style w:type="paragraph" w:customStyle="1" w:styleId="21">
    <w:name w:val="Обычный2"/>
    <w:rsid w:val="0080547F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rosseti-yug.ru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CDD6B-4BDA-4706-A982-A5CD5892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</Template>
  <TotalTime>1</TotalTime>
  <Pages>21</Pages>
  <Words>4047</Words>
  <Characters>28135</Characters>
  <Application>Microsoft Office Word</Application>
  <DocSecurity>0</DocSecurity>
  <Lines>234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32118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Ирина Самарцева</cp:lastModifiedBy>
  <cp:revision>2</cp:revision>
  <cp:lastPrinted>2014-12-05T08:07:00Z</cp:lastPrinted>
  <dcterms:created xsi:type="dcterms:W3CDTF">2023-08-09T05:16:00Z</dcterms:created>
  <dcterms:modified xsi:type="dcterms:W3CDTF">2023-08-09T05:16:00Z</dcterms:modified>
</cp:coreProperties>
</file>